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0C" w:rsidRDefault="00FE5A77" w:rsidP="000E4E0C">
      <w:pPr>
        <w:rPr>
          <w:rFonts w:ascii="Palatino Linotype" w:hAnsi="Palatino Linotype"/>
        </w:rPr>
      </w:pPr>
      <w:r>
        <w:tab/>
      </w:r>
      <w: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</w:p>
    <w:p w:rsidR="000E4E0C" w:rsidRDefault="000E4E0C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Pr="00624DD6" w:rsidRDefault="00C61674" w:rsidP="00624DD6">
      <w:pPr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="008C498A">
        <w:rPr>
          <w:sz w:val="32"/>
          <w:szCs w:val="32"/>
        </w:rPr>
        <w:t>July 26, 2021</w:t>
      </w:r>
      <w:r w:rsidR="00320D0E">
        <w:rPr>
          <w:sz w:val="32"/>
          <w:szCs w:val="32"/>
        </w:rPr>
        <w:t xml:space="preserve"> </w:t>
      </w:r>
      <w:r w:rsidR="00624DD6" w:rsidRPr="00624DD6">
        <w:rPr>
          <w:sz w:val="32"/>
          <w:szCs w:val="32"/>
        </w:rPr>
        <w:t>at 10:</w:t>
      </w:r>
      <w:r w:rsidR="008C498A">
        <w:rPr>
          <w:sz w:val="32"/>
          <w:szCs w:val="32"/>
        </w:rPr>
        <w:t>0</w:t>
      </w:r>
      <w:r w:rsidR="00E32F90">
        <w:rPr>
          <w:sz w:val="32"/>
          <w:szCs w:val="32"/>
        </w:rPr>
        <w:t>0</w:t>
      </w:r>
      <w:r w:rsidR="00624DD6" w:rsidRPr="00624DD6">
        <w:rPr>
          <w:sz w:val="32"/>
          <w:szCs w:val="32"/>
        </w:rPr>
        <w:t xml:space="preserve"> am the public hearing for the </w:t>
      </w:r>
      <w:r w:rsidR="008C498A">
        <w:rPr>
          <w:sz w:val="32"/>
          <w:szCs w:val="32"/>
        </w:rPr>
        <w:t xml:space="preserve">Ultra Dairy, LLC </w:t>
      </w:r>
      <w:bookmarkStart w:id="0" w:name="_GoBack"/>
      <w:bookmarkEnd w:id="0"/>
      <w:r w:rsidR="00F71EA8">
        <w:rPr>
          <w:sz w:val="32"/>
          <w:szCs w:val="32"/>
        </w:rPr>
        <w:t>p</w:t>
      </w:r>
      <w:r w:rsidR="00624DD6" w:rsidRPr="00624DD6">
        <w:rPr>
          <w:sz w:val="32"/>
          <w:szCs w:val="32"/>
        </w:rPr>
        <w:t xml:space="preserve">roject was held. In compliance with New York State Law, the meeting was live streamed to the public. Below is a record of the meeting: </w:t>
      </w:r>
    </w:p>
    <w:p w:rsidR="00624DD6" w:rsidRPr="00624DD6" w:rsidRDefault="00624DD6" w:rsidP="00624DD6">
      <w:pPr>
        <w:rPr>
          <w:sz w:val="32"/>
          <w:szCs w:val="32"/>
        </w:rPr>
      </w:pPr>
    </w:p>
    <w:p w:rsidR="00624DD6" w:rsidRPr="00624DD6" w:rsidRDefault="00624DD6" w:rsidP="00624DD6">
      <w:pPr>
        <w:rPr>
          <w:sz w:val="32"/>
          <w:szCs w:val="32"/>
        </w:rPr>
      </w:pPr>
      <w:r w:rsidRPr="00624DD6">
        <w:rPr>
          <w:sz w:val="32"/>
          <w:szCs w:val="32"/>
        </w:rPr>
        <w:t>Meeting Recording:</w:t>
      </w:r>
    </w:p>
    <w:p w:rsidR="007B2F23" w:rsidRPr="007B2F23" w:rsidRDefault="007B2F23" w:rsidP="007B2F23">
      <w:pPr>
        <w:tabs>
          <w:tab w:val="left" w:pos="4500"/>
        </w:tabs>
        <w:rPr>
          <w:sz w:val="32"/>
          <w:szCs w:val="32"/>
        </w:rPr>
      </w:pPr>
    </w:p>
    <w:p w:rsidR="00A57230" w:rsidRDefault="008C498A" w:rsidP="00A57230">
      <w:pPr>
        <w:tabs>
          <w:tab w:val="left" w:pos="4500"/>
        </w:tabs>
      </w:pPr>
      <w:r w:rsidRPr="008C498A">
        <w:object w:dxaOrig="18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4pt" o:ole="">
            <v:imagedata r:id="rId7" o:title=""/>
          </v:shape>
          <o:OLEObject Type="Embed" ProgID="Package" ShapeID="_x0000_i1025" DrawAspect="Content" ObjectID="_1693224148" r:id="rId8"/>
        </w:object>
      </w:r>
    </w:p>
    <w:p w:rsidR="00A57230" w:rsidRDefault="00A57230" w:rsidP="00A57230">
      <w:pPr>
        <w:tabs>
          <w:tab w:val="left" w:pos="4500"/>
        </w:tabs>
      </w:pPr>
    </w:p>
    <w:p w:rsidR="00624DD6" w:rsidRPr="00624DD6" w:rsidRDefault="00624DD6" w:rsidP="00A57230">
      <w:pPr>
        <w:tabs>
          <w:tab w:val="left" w:pos="4500"/>
        </w:tabs>
        <w:rPr>
          <w:sz w:val="32"/>
          <w:szCs w:val="32"/>
        </w:rPr>
      </w:pPr>
      <w:r w:rsidRPr="00624DD6">
        <w:rPr>
          <w:sz w:val="32"/>
          <w:szCs w:val="32"/>
        </w:rPr>
        <w:t>Robert M. Petrovich, Executive Director, OCIDA</w:t>
      </w:r>
    </w:p>
    <w:p w:rsidR="00624DD6" w:rsidRPr="00624DD6" w:rsidRDefault="00624DD6" w:rsidP="00624DD6">
      <w:pPr>
        <w:rPr>
          <w:sz w:val="32"/>
          <w:szCs w:val="32"/>
        </w:rPr>
      </w:pPr>
    </w:p>
    <w:p w:rsidR="000E4E0C" w:rsidRPr="00624DD6" w:rsidRDefault="000E4E0C" w:rsidP="000E4E0C">
      <w:pPr>
        <w:rPr>
          <w:sz w:val="32"/>
          <w:szCs w:val="32"/>
        </w:rPr>
      </w:pPr>
    </w:p>
    <w:sectPr w:rsidR="000E4E0C" w:rsidRPr="00624DD6" w:rsidSect="001F7542">
      <w:footerReference w:type="even" r:id="rId9"/>
      <w:footerReference w:type="default" r:id="rId10"/>
      <w:headerReference w:type="first" r:id="rId11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D5D" w:rsidRDefault="00E15D5D">
      <w:r>
        <w:separator/>
      </w:r>
    </w:p>
  </w:endnote>
  <w:endnote w:type="continuationSeparator" w:id="0">
    <w:p w:rsidR="00E15D5D" w:rsidRDefault="00E1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98A" w:rsidRDefault="00F229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02AA">
      <w:rPr>
        <w:rStyle w:val="PageNumber"/>
        <w:noProof/>
      </w:rPr>
      <w:t>2</w:t>
    </w:r>
    <w:r>
      <w:rPr>
        <w:rStyle w:val="PageNumber"/>
      </w:rPr>
      <w:fldChar w:fldCharType="end"/>
    </w:r>
  </w:p>
  <w:p w:rsidR="00F2298A" w:rsidRDefault="00F2298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D5D" w:rsidRDefault="00E15D5D">
      <w:r>
        <w:separator/>
      </w:r>
    </w:p>
  </w:footnote>
  <w:footnote w:type="continuationSeparator" w:id="0">
    <w:p w:rsidR="00E15D5D" w:rsidRDefault="00E15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542" w:rsidRPr="00FE5A77" w:rsidRDefault="001F7542" w:rsidP="001F7542">
    <w:pPr>
      <w:pStyle w:val="Heading1"/>
      <w:jc w:val="center"/>
      <w:rPr>
        <w:rFonts w:ascii="Palatino Linotype" w:hAnsi="Palatino Linotype" w:cs="Tahoma"/>
        <w:caps/>
        <w:sz w:val="16"/>
      </w:rPr>
    </w:pPr>
    <w:r>
      <w:rPr>
        <w:rFonts w:ascii="Palatino Linotype" w:hAnsi="Palatino Linotype" w:cs="Tahoma"/>
        <w:caps/>
        <w:noProof/>
        <w:sz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-514442</wp:posOffset>
              </wp:positionV>
              <wp:extent cx="5705856" cy="9601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5856" cy="960120"/>
                        <a:chOff x="0" y="-152492"/>
                        <a:chExt cx="5706025" cy="962118"/>
                      </a:xfrm>
                    </wpg:grpSpPr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52391" y="19050"/>
                          <a:ext cx="4953634" cy="748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42" w:rsidRPr="00985B13" w:rsidRDefault="001F7542" w:rsidP="001F7542">
                            <w:pPr>
                              <w:pStyle w:val="Heading1"/>
                              <w:jc w:val="center"/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  <w:t>Onondaga County Industrial Development Agency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333 West Washington Street, Suite 130, Syracuse, NY 13202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Phone: 315.435.3770 </w:t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Fax: 315.435.3669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12EC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www.ongoved.com</w:t>
                            </w:r>
                          </w:p>
                          <w:p w:rsidR="001F7542" w:rsidRPr="00985B13" w:rsidRDefault="001F75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2492"/>
                          <a:ext cx="962025" cy="9621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0;margin-top:-40.5pt;width:449.3pt;height:75.6pt;z-index:251660288;mso-position-horizontal:center;mso-width-relative:margin;mso-height-relative:margin" coordorigin=",-1524" coordsize="57060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523;top:190;width:49537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<v:textbox style="mso-fit-shape-to-text:t">
                  <w:txbxContent>
                    <w:p w:rsidR="001F7542" w:rsidRPr="00985B13" w:rsidRDefault="001F7542" w:rsidP="001F7542">
                      <w:pPr>
                        <w:pStyle w:val="Heading1"/>
                        <w:jc w:val="center"/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  <w:t>Onondaga County Industrial Development Agency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333 West Washington Street, Suite 130, Syracuse, NY 13202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Phone: 315.435.3770 </w:t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Fax: 315.435.3669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012EC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www.ongoved.com</w:t>
                      </w:r>
                    </w:p>
                    <w:p w:rsidR="001F7542" w:rsidRPr="00985B13" w:rsidRDefault="001F75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top:-1524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kre/AAAA2gAAAA8AAABkcnMvZG93bnJldi54bWxET01rwkAQvRf8D8sI3upGkVJSVymCID1V&#10;Te7T7DRJm52N2TFGf31XEHoaHu9zluvBNaqnLtSeDcymCSjiwtuaSwPZcfv8CioIssXGMxm4UoD1&#10;avS0xNT6C++pP0ipYgiHFA1UIm2qdSgqchimviWO3LfvHEqEXalth5cY7ho9T5IX7bDm2FBhS5uK&#10;it/D2Rn4/MjP8uOyjE/XWy9feb44ua0xk/Hw/gZKaJB/8cO9s3E+3F+5X7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OZK3vwAAANoAAAAPAAAAAAAAAAAAAAAAAJ8CAABk&#10;cnMvZG93bnJldi54bWxQSwUGAAAAAAQABAD3AAAAiwMAAAAA&#10;">
                <v:imagedata r:id="rId2" o:title=""/>
                <v:path arrowok="t"/>
              </v:shape>
            </v:group>
          </w:pict>
        </mc:Fallback>
      </mc:AlternateContent>
    </w:r>
  </w:p>
  <w:p w:rsidR="001F7542" w:rsidRDefault="001F7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F236E"/>
    <w:multiLevelType w:val="hybridMultilevel"/>
    <w:tmpl w:val="6F6E47C6"/>
    <w:lvl w:ilvl="0" w:tplc="2E806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D46541"/>
    <w:multiLevelType w:val="hybridMultilevel"/>
    <w:tmpl w:val="7C38EBE6"/>
    <w:lvl w:ilvl="0" w:tplc="A404DDE0">
      <w:start w:val="1"/>
      <w:numFmt w:val="decimal"/>
      <w:lvlText w:val="%1)"/>
      <w:lvlJc w:val="left"/>
      <w:pPr>
        <w:tabs>
          <w:tab w:val="num" w:pos="3180"/>
        </w:tabs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00"/>
        </w:tabs>
        <w:ind w:left="3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20"/>
        </w:tabs>
        <w:ind w:left="4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40"/>
        </w:tabs>
        <w:ind w:left="5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060"/>
        </w:tabs>
        <w:ind w:left="6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780"/>
        </w:tabs>
        <w:ind w:left="6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00"/>
        </w:tabs>
        <w:ind w:left="7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20"/>
        </w:tabs>
        <w:ind w:left="8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40"/>
        </w:tabs>
        <w:ind w:left="8940" w:hanging="180"/>
      </w:pPr>
    </w:lvl>
  </w:abstractNum>
  <w:abstractNum w:abstractNumId="2">
    <w:nsid w:val="784C40F8"/>
    <w:multiLevelType w:val="hybridMultilevel"/>
    <w:tmpl w:val="D09C9472"/>
    <w:lvl w:ilvl="0" w:tplc="6B40E3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attachedTemplate r:id="rId1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EC"/>
    <w:rsid w:val="000E4E0C"/>
    <w:rsid w:val="001F7542"/>
    <w:rsid w:val="002F010A"/>
    <w:rsid w:val="00320D0E"/>
    <w:rsid w:val="00344C1A"/>
    <w:rsid w:val="00624DD6"/>
    <w:rsid w:val="007A02AA"/>
    <w:rsid w:val="007B2F23"/>
    <w:rsid w:val="008C498A"/>
    <w:rsid w:val="009012EC"/>
    <w:rsid w:val="00985B13"/>
    <w:rsid w:val="00A57230"/>
    <w:rsid w:val="00B10FBC"/>
    <w:rsid w:val="00BA6315"/>
    <w:rsid w:val="00BF42EC"/>
    <w:rsid w:val="00C61674"/>
    <w:rsid w:val="00CA6E65"/>
    <w:rsid w:val="00E15D5D"/>
    <w:rsid w:val="00E32F90"/>
    <w:rsid w:val="00F2298A"/>
    <w:rsid w:val="00F71EA8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C2D7F956-42D2-438C-9AA6-4080EA10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G Omega" w:hAnsi="CG Omega" w:cs="Arial"/>
      <w:smallCaps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unhideWhenUsed/>
    <w:rsid w:val="000E4E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kdost\Desktop\Letterhead\OCIDA%20Letterhead%20-%20for%20mer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OCIDA Letterhead - for merge</Template>
  <TotalTime>1</TotalTime>
  <Pages>1</Pages>
  <Words>48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onondaga county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Doster</dc:creator>
  <cp:lastModifiedBy>Karen Doster</cp:lastModifiedBy>
  <cp:revision>2</cp:revision>
  <cp:lastPrinted>2021-05-06T19:16:00Z</cp:lastPrinted>
  <dcterms:created xsi:type="dcterms:W3CDTF">2021-09-15T19:16:00Z</dcterms:created>
  <dcterms:modified xsi:type="dcterms:W3CDTF">2021-09-15T19:16:00Z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2028857128</vt:i4>
  </property>
</Properties>
</file>